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"/>
        <w:gridCol w:w="360"/>
        <w:gridCol w:w="270"/>
        <w:gridCol w:w="1440"/>
        <w:gridCol w:w="270"/>
        <w:gridCol w:w="74"/>
        <w:gridCol w:w="1208"/>
        <w:gridCol w:w="56"/>
        <w:gridCol w:w="503"/>
        <w:gridCol w:w="679"/>
        <w:gridCol w:w="2466"/>
        <w:gridCol w:w="480"/>
        <w:gridCol w:w="204"/>
        <w:gridCol w:w="174"/>
        <w:gridCol w:w="2699"/>
        <w:gridCol w:w="187"/>
      </w:tblGrid>
      <w:tr w:rsidR="00B42643" w14:paraId="5A435931" w14:textId="77777777" w:rsidTr="00897E9B">
        <w:trPr>
          <w:trHeight w:val="1890"/>
          <w:jc w:val="center"/>
        </w:trPr>
        <w:tc>
          <w:tcPr>
            <w:tcW w:w="450" w:type="dxa"/>
          </w:tcPr>
          <w:p w14:paraId="7C480B3E" w14:textId="77777777" w:rsidR="00B42643" w:rsidRPr="00B67D2F" w:rsidRDefault="00B42643" w:rsidP="00B42643">
            <w:pPr>
              <w:pStyle w:val="NoSpacing"/>
            </w:pPr>
            <w:bookmarkStart w:id="0" w:name="_GoBack"/>
            <w:bookmarkEnd w:id="0"/>
          </w:p>
        </w:tc>
        <w:tc>
          <w:tcPr>
            <w:tcW w:w="8010" w:type="dxa"/>
            <w:gridSpan w:val="12"/>
            <w:shd w:val="clear" w:color="auto" w:fill="auto"/>
          </w:tcPr>
          <w:p w14:paraId="00C9EFAA" w14:textId="521A660C" w:rsidR="009659F6" w:rsidRPr="002F7BA8" w:rsidRDefault="002A1397" w:rsidP="00F22821">
            <w:pPr>
              <w:pStyle w:val="Title"/>
              <w:tabs>
                <w:tab w:val="right" w:pos="8010"/>
              </w:tabs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PARC GWYLIAU DEDWYDD</w:t>
            </w:r>
            <w:r w:rsidR="00F22821">
              <w:rPr>
                <w:sz w:val="52"/>
                <w:szCs w:val="52"/>
              </w:rPr>
              <w:tab/>
            </w:r>
          </w:p>
          <w:p w14:paraId="3A8E5AA9" w14:textId="1CBAAF0A" w:rsidR="00B42643" w:rsidRPr="00EA50F5" w:rsidRDefault="002A1397" w:rsidP="00EA50F5">
            <w:pPr>
              <w:pStyle w:val="Subtitle"/>
            </w:pPr>
            <w:r>
              <w:t>CYLCHLYTHYR</w:t>
            </w:r>
          </w:p>
        </w:tc>
        <w:tc>
          <w:tcPr>
            <w:tcW w:w="3060" w:type="dxa"/>
            <w:gridSpan w:val="3"/>
          </w:tcPr>
          <w:p w14:paraId="0238DB57" w14:textId="77777777" w:rsidR="00B42643" w:rsidRDefault="00B42643" w:rsidP="00EA50F5">
            <w:pPr>
              <w:pStyle w:val="TOC2"/>
            </w:pPr>
          </w:p>
        </w:tc>
      </w:tr>
      <w:tr w:rsidR="00B42643" w14:paraId="30661500" w14:textId="77777777" w:rsidTr="00897E9B">
        <w:trPr>
          <w:trHeight w:val="1170"/>
          <w:jc w:val="center"/>
        </w:trPr>
        <w:tc>
          <w:tcPr>
            <w:tcW w:w="450" w:type="dxa"/>
          </w:tcPr>
          <w:p w14:paraId="64C19CAB" w14:textId="77777777" w:rsidR="00B42643" w:rsidRPr="00EA50F5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</w:tcPr>
          <w:p w14:paraId="72A4443A" w14:textId="2756BE74" w:rsidR="00B42643" w:rsidRPr="00EA50F5" w:rsidRDefault="009A7BBB" w:rsidP="00EA50F5">
            <w:pPr>
              <w:pStyle w:val="Info"/>
            </w:pPr>
            <w:r>
              <w:t>RHIFYN</w:t>
            </w:r>
            <w:r w:rsidR="009659F6">
              <w:t xml:space="preserve"> 1</w:t>
            </w:r>
            <w:r w:rsidR="00B42643" w:rsidRPr="00EA50F5">
              <w:t xml:space="preserve">  |  </w:t>
            </w:r>
            <w:r w:rsidR="009659F6">
              <w:t>m</w:t>
            </w:r>
            <w:r>
              <w:t>AWRTH</w:t>
            </w:r>
            <w:r w:rsidR="009659F6">
              <w:t xml:space="preserve"> 2019</w:t>
            </w:r>
            <w:r w:rsidR="00B42643" w:rsidRPr="00EA50F5">
              <w:t xml:space="preserve"> 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22DA6BCB" w14:textId="77777777" w:rsidR="00B42643" w:rsidRDefault="00B42643" w:rsidP="00B67D2F">
            <w:pPr>
              <w:rPr>
                <w:lang w:eastAsia="ja-JP"/>
              </w:rPr>
            </w:pPr>
          </w:p>
        </w:tc>
      </w:tr>
      <w:tr w:rsidR="00B42643" w14:paraId="4FA79F55" w14:textId="77777777" w:rsidTr="008D6B05">
        <w:trPr>
          <w:trHeight w:val="2857"/>
          <w:jc w:val="center"/>
        </w:trPr>
        <w:tc>
          <w:tcPr>
            <w:tcW w:w="450" w:type="dxa"/>
          </w:tcPr>
          <w:p w14:paraId="57407B10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vMerge w:val="restart"/>
          </w:tcPr>
          <w:p w14:paraId="5FBDFB63" w14:textId="77777777" w:rsidR="00B42643" w:rsidRDefault="00B42643" w:rsidP="00C714EB"/>
        </w:tc>
        <w:tc>
          <w:tcPr>
            <w:tcW w:w="3060" w:type="dxa"/>
            <w:gridSpan w:val="3"/>
            <w:shd w:val="clear" w:color="auto" w:fill="auto"/>
          </w:tcPr>
          <w:p w14:paraId="682E6611" w14:textId="25F4CB82" w:rsidR="009659F6" w:rsidRPr="00784858" w:rsidRDefault="00C75BD4" w:rsidP="009659F6">
            <w:pPr>
              <w:pStyle w:val="TOC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yn newydd ar gyfer 2019</w:t>
            </w:r>
          </w:p>
          <w:p w14:paraId="47818A68" w14:textId="2A59F8EF" w:rsidR="00B42643" w:rsidRPr="00FC2165" w:rsidRDefault="00C75BD4" w:rsidP="00C75BD4">
            <w:pPr>
              <w:pStyle w:val="TOC2"/>
            </w:pPr>
            <w:r w:rsidRPr="00C75BD4">
              <w:rPr>
                <w:lang w:val="cy-GB"/>
              </w:rPr>
              <w:t>Agoron ni ystafell sychu newydd i chi gael cadw eich cit i gyd yn gynnes a sych ar ôl diwrnod caled o gerdded!</w:t>
            </w:r>
          </w:p>
        </w:tc>
      </w:tr>
      <w:tr w:rsidR="00B42643" w14:paraId="70F1CD09" w14:textId="77777777" w:rsidTr="00AA4539">
        <w:trPr>
          <w:trHeight w:val="89"/>
          <w:jc w:val="center"/>
        </w:trPr>
        <w:tc>
          <w:tcPr>
            <w:tcW w:w="450" w:type="dxa"/>
          </w:tcPr>
          <w:p w14:paraId="6C985AC4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vMerge/>
          </w:tcPr>
          <w:p w14:paraId="2BDEF7B5" w14:textId="77777777" w:rsidR="00B42643" w:rsidRDefault="00B42643" w:rsidP="00C714EB"/>
        </w:tc>
        <w:tc>
          <w:tcPr>
            <w:tcW w:w="174" w:type="dxa"/>
            <w:shd w:val="clear" w:color="auto" w:fill="auto"/>
          </w:tcPr>
          <w:p w14:paraId="23D1A0D0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3C131F08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449A5D15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</w:tr>
      <w:tr w:rsidR="00B42643" w14:paraId="79A4ED97" w14:textId="77777777" w:rsidTr="00AA4539">
        <w:trPr>
          <w:trHeight w:val="2538"/>
          <w:jc w:val="center"/>
        </w:trPr>
        <w:tc>
          <w:tcPr>
            <w:tcW w:w="450" w:type="dxa"/>
          </w:tcPr>
          <w:p w14:paraId="0753CD61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vMerge/>
          </w:tcPr>
          <w:p w14:paraId="34FAC680" w14:textId="77777777" w:rsidR="00B42643" w:rsidRDefault="00B42643" w:rsidP="00C714EB"/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7C1817EA" w14:textId="77777777" w:rsidR="009428EF" w:rsidRPr="009428EF" w:rsidRDefault="009428EF" w:rsidP="009428EF">
            <w:pPr>
              <w:pStyle w:val="TOC1"/>
              <w:rPr>
                <w:sz w:val="32"/>
                <w:szCs w:val="32"/>
                <w:lang w:val="cy-GB"/>
              </w:rPr>
            </w:pPr>
            <w:r w:rsidRPr="009428EF">
              <w:rPr>
                <w:sz w:val="32"/>
                <w:szCs w:val="32"/>
                <w:lang w:val="cy-GB"/>
              </w:rPr>
              <w:t>DARGANFOD</w:t>
            </w:r>
          </w:p>
          <w:p w14:paraId="2AFAFC11" w14:textId="3FE937B4" w:rsidR="00B42643" w:rsidRPr="00EA50F5" w:rsidRDefault="009428EF" w:rsidP="009C2E52">
            <w:pPr>
              <w:pStyle w:val="TOC2"/>
            </w:pPr>
            <w:r w:rsidRPr="009428EF">
              <w:rPr>
                <w:lang w:val="cy-GB"/>
              </w:rPr>
              <w:t>2019 yw Blwyddyn Darganfod Cymru – felly dewch i ddarganfod ein llu o atyniadau, anturiaethau a phrofiadau! https://croeso.cymru/</w:t>
            </w:r>
          </w:p>
        </w:tc>
      </w:tr>
      <w:tr w:rsidR="00B42643" w14:paraId="57124715" w14:textId="77777777" w:rsidTr="00B42643">
        <w:trPr>
          <w:trHeight w:val="729"/>
          <w:jc w:val="center"/>
        </w:trPr>
        <w:tc>
          <w:tcPr>
            <w:tcW w:w="450" w:type="dxa"/>
          </w:tcPr>
          <w:p w14:paraId="473BBCC1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</w:tcPr>
          <w:p w14:paraId="59C51E8A" w14:textId="455A09A3" w:rsidR="00B42643" w:rsidRDefault="002577A7" w:rsidP="002577A7">
            <w:pPr>
              <w:pStyle w:val="Heading1"/>
              <w:rPr>
                <w:lang w:eastAsia="ja-JP"/>
              </w:rPr>
            </w:pPr>
            <w:r w:rsidRPr="002577A7">
              <w:rPr>
                <w:sz w:val="32"/>
                <w:szCs w:val="32"/>
                <w:lang w:val="cy-GB"/>
              </w:rPr>
              <w:t xml:space="preserve">MAE CROESO I GERDDWYR YNG NGHYMRU! </w:t>
            </w:r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7A317995" w14:textId="77777777" w:rsidR="00B42643" w:rsidRDefault="00B42643" w:rsidP="00EA50F5">
            <w:pPr>
              <w:pStyle w:val="TOC2"/>
            </w:pPr>
          </w:p>
        </w:tc>
      </w:tr>
      <w:tr w:rsidR="00897E9B" w:rsidRPr="00897E9B" w14:paraId="480E6BFE" w14:textId="77777777" w:rsidTr="00AA4539">
        <w:trPr>
          <w:trHeight w:val="144"/>
          <w:jc w:val="center"/>
        </w:trPr>
        <w:tc>
          <w:tcPr>
            <w:tcW w:w="450" w:type="dxa"/>
          </w:tcPr>
          <w:p w14:paraId="733DD781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30" w:type="dxa"/>
            <w:gridSpan w:val="2"/>
            <w:shd w:val="clear" w:color="auto" w:fill="454C02" w:themeFill="accent2"/>
          </w:tcPr>
          <w:p w14:paraId="268158C4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84" w:type="dxa"/>
            <w:gridSpan w:val="3"/>
            <w:shd w:val="clear" w:color="auto" w:fill="auto"/>
          </w:tcPr>
          <w:p w14:paraId="4B371611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1B56733A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59" w:type="dxa"/>
            <w:gridSpan w:val="2"/>
            <w:vMerge w:val="restart"/>
            <w:shd w:val="clear" w:color="auto" w:fill="auto"/>
          </w:tcPr>
          <w:p w14:paraId="5E8F44DF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829" w:type="dxa"/>
            <w:gridSpan w:val="4"/>
            <w:shd w:val="clear" w:color="auto" w:fill="auto"/>
          </w:tcPr>
          <w:p w14:paraId="3951FFD2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19CFE8D8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582459DE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05988AB8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</w:tr>
      <w:tr w:rsidR="00897E9B" w14:paraId="4E01D36E" w14:textId="77777777" w:rsidTr="00B42643">
        <w:trPr>
          <w:trHeight w:val="3744"/>
          <w:jc w:val="center"/>
        </w:trPr>
        <w:tc>
          <w:tcPr>
            <w:tcW w:w="450" w:type="dxa"/>
          </w:tcPr>
          <w:p w14:paraId="6C51BD1F" w14:textId="77777777" w:rsidR="00897E9B" w:rsidRPr="00EA50F5" w:rsidRDefault="00897E9B" w:rsidP="00B42643">
            <w:pPr>
              <w:pStyle w:val="NoSpacing"/>
              <w:rPr>
                <w:sz w:val="12"/>
              </w:rPr>
            </w:pPr>
          </w:p>
        </w:tc>
        <w:tc>
          <w:tcPr>
            <w:tcW w:w="3622" w:type="dxa"/>
            <w:gridSpan w:val="6"/>
            <w:shd w:val="clear" w:color="auto" w:fill="auto"/>
          </w:tcPr>
          <w:p w14:paraId="1A92F7B8" w14:textId="77777777" w:rsidR="002577A7" w:rsidRPr="002577A7" w:rsidRDefault="002577A7" w:rsidP="002577A7">
            <w:pPr>
              <w:rPr>
                <w:lang w:val="cy-GB"/>
              </w:rPr>
            </w:pPr>
            <w:r w:rsidRPr="002577A7">
              <w:rPr>
                <w:lang w:val="cy-GB"/>
              </w:rPr>
              <w:t>O’r ffin Gymreig yn y Gogledd i Gas Gwent yn y de ddwyrain, mae Llwybr Arfordir Cymru’n cynnig 870 milltir o arfordir i ddewis ohono, i bobl o bob gallu i gychwyn cerdded eu ffordd i iechyd.</w:t>
            </w:r>
          </w:p>
          <w:p w14:paraId="7526AF49" w14:textId="49BEDA64" w:rsidR="00897E9B" w:rsidRPr="00EA50F5" w:rsidRDefault="002577A7" w:rsidP="009659F6">
            <w:r w:rsidRPr="002577A7">
              <w:rPr>
                <w:lang w:val="cy-GB"/>
              </w:rPr>
              <w:t xml:space="preserve">Gall cerdded bywiog wella iechyd meddwl a chorfforol a lles, ac mae’n rhoi cyfle ffantastig i bobl o bob oed ffurfio arferion ymarfer corff positif. Yn ogystal â’r enillion </w:t>
            </w:r>
          </w:p>
        </w:tc>
        <w:tc>
          <w:tcPr>
            <w:tcW w:w="559" w:type="dxa"/>
            <w:gridSpan w:val="2"/>
            <w:vMerge/>
            <w:shd w:val="clear" w:color="auto" w:fill="auto"/>
          </w:tcPr>
          <w:p w14:paraId="681F7077" w14:textId="77777777" w:rsidR="00897E9B" w:rsidRPr="00EA50F5" w:rsidRDefault="00897E9B" w:rsidP="00EA50F5">
            <w:pPr>
              <w:pStyle w:val="NoSpacing"/>
              <w:rPr>
                <w:sz w:val="12"/>
              </w:rPr>
            </w:pPr>
          </w:p>
        </w:tc>
        <w:tc>
          <w:tcPr>
            <w:tcW w:w="3829" w:type="dxa"/>
            <w:gridSpan w:val="4"/>
            <w:shd w:val="clear" w:color="auto" w:fill="auto"/>
          </w:tcPr>
          <w:p w14:paraId="3B15DF4C" w14:textId="262A83EE" w:rsidR="002577A7" w:rsidRDefault="002577A7" w:rsidP="009659F6">
            <w:pPr>
              <w:rPr>
                <w:lang w:val="cy-GB"/>
              </w:rPr>
            </w:pPr>
            <w:r w:rsidRPr="002577A7">
              <w:rPr>
                <w:lang w:val="cy-GB"/>
              </w:rPr>
              <w:t xml:space="preserve">iechyd a lles, mae Llwybr Arfordir Cymru’n cynnig y cyfle i fforio’r awyr agored a’r amgylchedd naturiol a hwyrach ddarganfod gweithgareddau newydd i gymryd rhan ynddynt. </w:t>
            </w:r>
          </w:p>
          <w:p w14:paraId="0A2EFFF9" w14:textId="1A6506B6" w:rsidR="00897E9B" w:rsidRPr="00EA50F5" w:rsidRDefault="002577A7" w:rsidP="006440D0">
            <w:r w:rsidRPr="002577A7">
              <w:rPr>
                <w:lang w:val="cy-GB"/>
              </w:rPr>
              <w:t xml:space="preserve">Yma ym Mharc Gwyliau Dedwydd mae milltiroedd o deithiau cerdded godidog ar ein stepen ddrws. Felly cysylltwch rŵan! </w:t>
            </w:r>
            <w:r w:rsidRPr="002577A7">
              <w:rPr>
                <w:color w:val="6990D7" w:themeColor="accent3" w:themeTint="99"/>
                <w:u w:val="single"/>
                <w:lang w:val="cy-GB"/>
              </w:rPr>
              <w:t>www.pgd.com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13E9AC1F" w14:textId="77777777" w:rsidR="009C2E52" w:rsidRPr="009C2E52" w:rsidRDefault="009C2E52" w:rsidP="009C2E52">
            <w:pPr>
              <w:pStyle w:val="TOC1"/>
              <w:rPr>
                <w:sz w:val="32"/>
                <w:szCs w:val="32"/>
                <w:lang w:val="cy-GB"/>
              </w:rPr>
            </w:pPr>
            <w:r w:rsidRPr="009C2E52">
              <w:rPr>
                <w:sz w:val="32"/>
                <w:szCs w:val="32"/>
                <w:lang w:val="cy-GB"/>
              </w:rPr>
              <w:t>MAE’N FFAITH</w:t>
            </w:r>
          </w:p>
          <w:p w14:paraId="6C58FF7B" w14:textId="77777777" w:rsidR="002577A7" w:rsidRPr="002577A7" w:rsidRDefault="002577A7" w:rsidP="002577A7">
            <w:pPr>
              <w:pStyle w:val="TOC2"/>
              <w:rPr>
                <w:lang w:val="cy-GB"/>
              </w:rPr>
            </w:pPr>
            <w:r w:rsidRPr="002577A7">
              <w:rPr>
                <w:lang w:val="cy-GB"/>
              </w:rPr>
              <w:t xml:space="preserve">Mae mynd am dro hamddenol am hanner awr yn llosgi 75 calori. </w:t>
            </w:r>
          </w:p>
          <w:p w14:paraId="469B470F" w14:textId="72F6B46E" w:rsidR="00897E9B" w:rsidRPr="00FC2165" w:rsidRDefault="002577A7" w:rsidP="006440D0">
            <w:pPr>
              <w:pStyle w:val="TOC2"/>
            </w:pPr>
            <w:r w:rsidRPr="002577A7">
              <w:rPr>
                <w:lang w:val="cy-GB"/>
              </w:rPr>
              <w:t xml:space="preserve">Mae cerdded am hanner awr yn llosgi 99 ac mae hanner awr o gerdded cyflym yn llosgi 150 calori. </w:t>
            </w:r>
          </w:p>
        </w:tc>
      </w:tr>
      <w:tr w:rsidR="0063730C" w14:paraId="5D9C2B16" w14:textId="77777777" w:rsidTr="00D45D40">
        <w:tblPrEx>
          <w:tblCellMar>
            <w:left w:w="115" w:type="dxa"/>
            <w:right w:w="115" w:type="dxa"/>
          </w:tblCellMar>
        </w:tblPrEx>
        <w:trPr>
          <w:trHeight w:val="540"/>
          <w:jc w:val="center"/>
        </w:trPr>
        <w:tc>
          <w:tcPr>
            <w:tcW w:w="8256" w:type="dxa"/>
            <w:gridSpan w:val="12"/>
            <w:tcMar>
              <w:left w:w="0" w:type="dxa"/>
              <w:right w:w="0" w:type="dxa"/>
            </w:tcMar>
          </w:tcPr>
          <w:p w14:paraId="542E5B93" w14:textId="55307DA6" w:rsidR="0063730C" w:rsidRPr="00897E9B" w:rsidRDefault="00DA32A0" w:rsidP="00897E9B">
            <w:pPr>
              <w:pStyle w:val="Info"/>
            </w:pPr>
            <w:r w:rsidRPr="00DA32A0">
              <w:rPr>
                <w:lang w:val="cy-GB"/>
              </w:rPr>
              <w:lastRenderedPageBreak/>
              <w:t xml:space="preserve">RHIFYN </w:t>
            </w:r>
            <w:r w:rsidR="00207AC0">
              <w:t>1</w:t>
            </w:r>
            <w:r w:rsidR="00897E9B" w:rsidRPr="00897E9B">
              <w:t xml:space="preserve">  |  </w:t>
            </w:r>
            <w:r w:rsidRPr="00DA32A0">
              <w:rPr>
                <w:lang w:val="cy-GB"/>
              </w:rPr>
              <w:t xml:space="preserve">MAWRTH </w:t>
            </w:r>
            <w:r w:rsidR="00207AC0">
              <w:t>2019</w:t>
            </w:r>
          </w:p>
        </w:tc>
        <w:tc>
          <w:tcPr>
            <w:tcW w:w="3264" w:type="dxa"/>
            <w:gridSpan w:val="4"/>
          </w:tcPr>
          <w:p w14:paraId="117C036D" w14:textId="77777777" w:rsidR="0063730C" w:rsidRDefault="0063730C" w:rsidP="00DA3E92">
            <w:pPr>
              <w:pStyle w:val="NoSpacing"/>
              <w:rPr>
                <w:lang w:eastAsia="ja-JP"/>
              </w:rPr>
            </w:pPr>
          </w:p>
        </w:tc>
      </w:tr>
      <w:tr w:rsidR="0063730C" w14:paraId="5BC3C1C7" w14:textId="77777777" w:rsidTr="00D45D40">
        <w:tblPrEx>
          <w:tblCellMar>
            <w:left w:w="115" w:type="dxa"/>
            <w:right w:w="115" w:type="dxa"/>
          </w:tblCellMar>
        </w:tblPrEx>
        <w:trPr>
          <w:trHeight w:val="4743"/>
          <w:jc w:val="center"/>
        </w:trPr>
        <w:tc>
          <w:tcPr>
            <w:tcW w:w="4128" w:type="dxa"/>
            <w:gridSpan w:val="8"/>
            <w:tcMar>
              <w:left w:w="0" w:type="dxa"/>
              <w:right w:w="0" w:type="dxa"/>
            </w:tcMar>
          </w:tcPr>
          <w:p w14:paraId="2C8CEA66" w14:textId="77777777" w:rsidR="00724236" w:rsidRDefault="00724236" w:rsidP="00724236">
            <w:pPr>
              <w:rPr>
                <w:rFonts w:eastAsia="Times New Roman" w:cstheme="minorHAnsi"/>
                <w:color w:val="26282A"/>
                <w:lang w:eastAsia="en-GB"/>
              </w:rPr>
            </w:pPr>
          </w:p>
          <w:p w14:paraId="5E4DAAB5" w14:textId="77777777" w:rsidR="00EB2C0C" w:rsidRPr="00EB2C0C" w:rsidRDefault="00EB2C0C" w:rsidP="00EB2C0C">
            <w:pPr>
              <w:rPr>
                <w:rFonts w:eastAsia="Times New Roman" w:cstheme="minorHAnsi"/>
                <w:color w:val="26282A"/>
                <w:lang w:val="cy-GB" w:eastAsia="en-GB"/>
              </w:rPr>
            </w:pPr>
            <w:r w:rsidRPr="00EB2C0C">
              <w:rPr>
                <w:rFonts w:eastAsia="Times New Roman" w:cstheme="minorHAnsi"/>
                <w:color w:val="26282A"/>
                <w:lang w:val="cy-GB" w:eastAsia="en-GB"/>
              </w:rPr>
              <w:t>Mae Llwybr Arfordir Cymru’n dathlu ei seithfed pen-blwydd ym Mai 2019 gyda gŵyl gerdded ar hyd yr arfordir o Ogledd i De Cymru.</w:t>
            </w:r>
          </w:p>
          <w:p w14:paraId="2C390C36" w14:textId="77777777" w:rsidR="00EB2C0C" w:rsidRPr="00EB2C0C" w:rsidRDefault="00EB2C0C" w:rsidP="00EB2C0C">
            <w:pPr>
              <w:rPr>
                <w:rFonts w:eastAsia="Times New Roman" w:cstheme="minorHAnsi"/>
                <w:color w:val="26282A"/>
                <w:lang w:val="cy-GB" w:eastAsia="en-GB"/>
              </w:rPr>
            </w:pPr>
            <w:r w:rsidRPr="00EB2C0C">
              <w:rPr>
                <w:rFonts w:eastAsia="Times New Roman" w:cstheme="minorHAnsi"/>
                <w:color w:val="26282A"/>
                <w:lang w:val="cy-GB" w:eastAsia="en-GB"/>
              </w:rPr>
              <w:t>Bydd Cerddwyr Cymru, mewn partneriaeth â sawl grŵp cerdded leol, yn cynnal rhaglen o saith daith cerdded mewn saith lle dros saith diwrnod.</w:t>
            </w:r>
          </w:p>
          <w:p w14:paraId="18E425F1" w14:textId="77DD1F16" w:rsidR="00724236" w:rsidRPr="00C81909" w:rsidRDefault="0060662C" w:rsidP="00724236">
            <w:pPr>
              <w:rPr>
                <w:rFonts w:eastAsia="Times New Roman" w:cstheme="minorHAnsi"/>
                <w:color w:val="26282A"/>
                <w:lang w:eastAsia="en-GB"/>
              </w:rPr>
            </w:pPr>
            <w:r w:rsidRPr="0060662C">
              <w:rPr>
                <w:rFonts w:eastAsia="Times New Roman" w:cstheme="minorHAnsi"/>
                <w:color w:val="26282A"/>
                <w:lang w:val="cy-GB" w:eastAsia="en-GB"/>
              </w:rPr>
              <w:t xml:space="preserve">I ddarganfod mwy, ewch i </w:t>
            </w:r>
            <w:hyperlink r:id="rId10" w:history="1">
              <w:r w:rsidR="00724236" w:rsidRPr="00033133">
                <w:rPr>
                  <w:rStyle w:val="Hyperlink"/>
                  <w:rFonts w:eastAsia="Times New Roman" w:cstheme="minorHAnsi"/>
                  <w:color w:val="6990D7" w:themeColor="accent3" w:themeTint="99"/>
                  <w:lang w:eastAsia="en-GB"/>
                </w:rPr>
                <w:t>www.ramblers.org.uk</w:t>
              </w:r>
            </w:hyperlink>
          </w:p>
          <w:p w14:paraId="4B2DD790" w14:textId="3E072F30" w:rsidR="0063730C" w:rsidRDefault="0063730C" w:rsidP="003750FA">
            <w:pPr>
              <w:rPr>
                <w:lang w:eastAsia="ja-JP"/>
              </w:rPr>
            </w:pPr>
          </w:p>
        </w:tc>
        <w:tc>
          <w:tcPr>
            <w:tcW w:w="7392" w:type="dxa"/>
            <w:gridSpan w:val="8"/>
          </w:tcPr>
          <w:p w14:paraId="38B390B8" w14:textId="5F06AAF5" w:rsidR="0063730C" w:rsidRDefault="00EB7F4F" w:rsidP="00DA3E92">
            <w:pPr>
              <w:pStyle w:val="NoSpacing"/>
              <w:rPr>
                <w:lang w:eastAsia="ja-JP"/>
              </w:rPr>
            </w:pPr>
            <w:r>
              <w:drawing>
                <wp:inline distT="0" distB="0" distL="0" distR="0" wp14:anchorId="1DD95FBC" wp14:editId="23B4DB0D">
                  <wp:extent cx="4267237" cy="284561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404" cy="285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0C" w14:paraId="6427D788" w14:textId="77777777" w:rsidTr="00836192">
        <w:tblPrEx>
          <w:tblCellMar>
            <w:left w:w="115" w:type="dxa"/>
            <w:right w:w="115" w:type="dxa"/>
          </w:tblCellMar>
        </w:tblPrEx>
        <w:trPr>
          <w:trHeight w:val="2952"/>
          <w:jc w:val="center"/>
        </w:trPr>
        <w:tc>
          <w:tcPr>
            <w:tcW w:w="7776" w:type="dxa"/>
            <w:gridSpan w:val="11"/>
            <w:tcMar>
              <w:left w:w="0" w:type="dxa"/>
              <w:right w:w="0" w:type="dxa"/>
            </w:tcMar>
          </w:tcPr>
          <w:p w14:paraId="296637ED" w14:textId="77777777" w:rsidR="0060662C" w:rsidRDefault="0060662C" w:rsidP="003750FA">
            <w:pPr>
              <w:pStyle w:val="QuoteSource"/>
              <w:rPr>
                <w:i w:val="0"/>
                <w:sz w:val="32"/>
                <w:szCs w:val="60"/>
                <w:lang w:val="cy-GB"/>
              </w:rPr>
            </w:pPr>
            <w:r w:rsidRPr="0060662C">
              <w:rPr>
                <w:i w:val="0"/>
                <w:sz w:val="32"/>
                <w:szCs w:val="60"/>
                <w:lang w:val="cy-GB"/>
              </w:rPr>
              <w:t xml:space="preserve">“Cawsom arhosiad  gwych ym Mharc </w:t>
            </w:r>
          </w:p>
          <w:p w14:paraId="27AF606B" w14:textId="77777777" w:rsidR="0060662C" w:rsidRDefault="0060662C" w:rsidP="003750FA">
            <w:pPr>
              <w:pStyle w:val="QuoteSource"/>
              <w:rPr>
                <w:i w:val="0"/>
                <w:sz w:val="32"/>
                <w:szCs w:val="60"/>
                <w:lang w:val="cy-GB"/>
              </w:rPr>
            </w:pPr>
            <w:r w:rsidRPr="0060662C">
              <w:rPr>
                <w:i w:val="0"/>
                <w:sz w:val="32"/>
                <w:szCs w:val="60"/>
                <w:lang w:val="cy-GB"/>
              </w:rPr>
              <w:t xml:space="preserve">Gwyliau Dedwydd. Roedd y staff yn hynod gyfeillgar a’r cyfleusterau yn union </w:t>
            </w:r>
          </w:p>
          <w:p w14:paraId="42E58EC8" w14:textId="517C46A7" w:rsidR="0060662C" w:rsidRDefault="0060662C" w:rsidP="003750FA">
            <w:pPr>
              <w:pStyle w:val="QuoteSource"/>
              <w:rPr>
                <w:i w:val="0"/>
                <w:sz w:val="32"/>
                <w:szCs w:val="60"/>
                <w:lang w:val="cy-GB"/>
              </w:rPr>
            </w:pPr>
            <w:r w:rsidRPr="0060662C">
              <w:rPr>
                <w:i w:val="0"/>
                <w:sz w:val="32"/>
                <w:szCs w:val="60"/>
                <w:lang w:val="cy-GB"/>
              </w:rPr>
              <w:t>beth oedden ni eisiau!”</w:t>
            </w:r>
          </w:p>
          <w:p w14:paraId="493FA70A" w14:textId="77777777" w:rsidR="0060662C" w:rsidRDefault="0060662C" w:rsidP="003750FA">
            <w:pPr>
              <w:pStyle w:val="QuoteSource"/>
              <w:rPr>
                <w:i w:val="0"/>
                <w:sz w:val="32"/>
                <w:szCs w:val="60"/>
                <w:lang w:val="cy-GB"/>
              </w:rPr>
            </w:pPr>
          </w:p>
          <w:p w14:paraId="611605D7" w14:textId="7BA37801" w:rsidR="0063730C" w:rsidRDefault="0060662C" w:rsidP="003750FA">
            <w:pPr>
              <w:pStyle w:val="QuoteSource"/>
              <w:rPr>
                <w:lang w:eastAsia="ja-JP"/>
              </w:rPr>
            </w:pPr>
            <w:r w:rsidRPr="0060662C">
              <w:rPr>
                <w:i w:val="0"/>
                <w:sz w:val="32"/>
                <w:szCs w:val="60"/>
                <w:lang w:val="cy-GB"/>
              </w:rPr>
              <w:t xml:space="preserve"> </w:t>
            </w:r>
            <w:sdt>
              <w:sdtPr>
                <w:id w:val="905579329"/>
                <w:placeholder>
                  <w:docPart w:val="F6F03DA5CA064707AE98BAA3CDE81217"/>
                </w:placeholder>
                <w:temporary/>
                <w:showingPlcHdr/>
                <w15:appearance w15:val="hidden"/>
              </w:sdtPr>
              <w:sdtEndPr/>
              <w:sdtContent>
                <w:r w:rsidR="003750FA" w:rsidRPr="002C2B6A">
                  <w:t>- Henriette Andersen</w:t>
                </w:r>
              </w:sdtContent>
            </w:sdt>
          </w:p>
        </w:tc>
        <w:tc>
          <w:tcPr>
            <w:tcW w:w="3744" w:type="dxa"/>
            <w:gridSpan w:val="5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AB470EF" w14:textId="77777777" w:rsidR="00033133" w:rsidRPr="00033133" w:rsidRDefault="00033133" w:rsidP="00033133">
            <w:pPr>
              <w:rPr>
                <w:b/>
                <w:i/>
                <w:lang w:val="cy-GB" w:eastAsia="ja-JP"/>
              </w:rPr>
            </w:pPr>
            <w:r w:rsidRPr="00033133">
              <w:rPr>
                <w:b/>
                <w:i/>
                <w:lang w:val="cy-GB" w:eastAsia="ja-JP"/>
              </w:rPr>
              <w:t xml:space="preserve">I gysylltu â Pharc Gwyliau Dedwydd ewch i  </w:t>
            </w:r>
            <w:r w:rsidRPr="00033133">
              <w:rPr>
                <w:b/>
                <w:i/>
                <w:color w:val="6990D7" w:themeColor="accent3" w:themeTint="99"/>
                <w:u w:val="single"/>
                <w:lang w:val="cy-GB" w:eastAsia="ja-JP"/>
              </w:rPr>
              <w:t>www.pgd.com</w:t>
            </w:r>
          </w:p>
          <w:p w14:paraId="6922A40F" w14:textId="77777777" w:rsidR="00033133" w:rsidRPr="00033133" w:rsidRDefault="00033133" w:rsidP="00033133">
            <w:pPr>
              <w:rPr>
                <w:b/>
                <w:i/>
                <w:lang w:val="cy-GB" w:eastAsia="ja-JP"/>
              </w:rPr>
            </w:pPr>
            <w:r w:rsidRPr="00033133">
              <w:rPr>
                <w:b/>
                <w:i/>
                <w:lang w:val="cy-GB" w:eastAsia="ja-JP"/>
              </w:rPr>
              <w:t xml:space="preserve">I holi am neilltuo lle, ffoniwch John ar 01234 567890. </w:t>
            </w:r>
          </w:p>
          <w:p w14:paraId="24EAF0E2" w14:textId="5B89F9EF" w:rsidR="00CC093A" w:rsidRDefault="00033133" w:rsidP="00033133">
            <w:pPr>
              <w:rPr>
                <w:lang w:eastAsia="ja-JP"/>
              </w:rPr>
            </w:pPr>
            <w:r w:rsidRPr="00033133">
              <w:rPr>
                <w:b/>
                <w:i/>
                <w:lang w:val="cy-GB" w:eastAsia="ja-JP"/>
              </w:rPr>
              <w:t xml:space="preserve">Edrychwn ymlaen at glywed gennych! </w:t>
            </w:r>
          </w:p>
        </w:tc>
      </w:tr>
      <w:tr w:rsidR="003750FA" w14:paraId="1D836EE7" w14:textId="77777777" w:rsidTr="00D45D40">
        <w:tblPrEx>
          <w:tblCellMar>
            <w:left w:w="115" w:type="dxa"/>
            <w:right w:w="115" w:type="dxa"/>
          </w:tblCellMar>
        </w:tblPrEx>
        <w:trPr>
          <w:trHeight w:val="432"/>
          <w:jc w:val="center"/>
        </w:trPr>
        <w:tc>
          <w:tcPr>
            <w:tcW w:w="5310" w:type="dxa"/>
            <w:gridSpan w:val="10"/>
            <w:tcMar>
              <w:left w:w="0" w:type="dxa"/>
              <w:right w:w="0" w:type="dxa"/>
            </w:tcMar>
          </w:tcPr>
          <w:p w14:paraId="6784568B" w14:textId="77777777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6210" w:type="dxa"/>
            <w:gridSpan w:val="6"/>
          </w:tcPr>
          <w:p w14:paraId="5AF9000A" w14:textId="36B9F719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21A11CF5" w14:textId="77777777" w:rsidTr="00D45D40">
        <w:tblPrEx>
          <w:tblCellMar>
            <w:left w:w="115" w:type="dxa"/>
            <w:right w:w="115" w:type="dxa"/>
          </w:tblCellMar>
        </w:tblPrEx>
        <w:trPr>
          <w:trHeight w:val="729"/>
          <w:jc w:val="center"/>
        </w:trPr>
        <w:tc>
          <w:tcPr>
            <w:tcW w:w="5310" w:type="dxa"/>
            <w:gridSpan w:val="10"/>
            <w:tcMar>
              <w:left w:w="0" w:type="dxa"/>
              <w:right w:w="0" w:type="dxa"/>
            </w:tcMar>
          </w:tcPr>
          <w:p w14:paraId="564263A4" w14:textId="5C631FEA" w:rsidR="00463223" w:rsidRPr="00463223" w:rsidRDefault="00BF3258" w:rsidP="00463223">
            <w:pPr>
              <w:pStyle w:val="Heading1"/>
            </w:pPr>
            <w:r w:rsidRPr="00BF3258">
              <w:rPr>
                <w:lang w:val="cy-GB"/>
              </w:rPr>
              <w:t>LLEFYDD GWYCH I YMWELD Â HWY TRA ‘DACH CHI YMA</w:t>
            </w:r>
          </w:p>
        </w:tc>
        <w:tc>
          <w:tcPr>
            <w:tcW w:w="6210" w:type="dxa"/>
            <w:gridSpan w:val="6"/>
            <w:vMerge w:val="restart"/>
          </w:tcPr>
          <w:p w14:paraId="4BF56E9B" w14:textId="48D0F0EC" w:rsidR="00463223" w:rsidRDefault="00AA296D" w:rsidP="00DA3E92">
            <w:pPr>
              <w:pStyle w:val="NoSpacing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2B772F7" wp14:editId="22C2306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163830</wp:posOffset>
                      </wp:positionV>
                      <wp:extent cx="2861716" cy="2823540"/>
                      <wp:effectExtent l="0" t="0" r="0" b="0"/>
                      <wp:wrapTight wrapText="bothSides">
                        <wp:wrapPolygon edited="0">
                          <wp:start x="0" y="0"/>
                          <wp:lineTo x="0" y="21425"/>
                          <wp:lineTo x="10354" y="21425"/>
                          <wp:lineTo x="21427" y="21425"/>
                          <wp:lineTo x="21427" y="0"/>
                          <wp:lineTo x="0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1716" cy="2823540"/>
                                <a:chOff x="0" y="0"/>
                                <a:chExt cx="2861716" cy="2823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14" r="11095" b="-16"/>
                                <a:stretch/>
                              </pic:blipFill>
                              <pic:spPr bwMode="auto">
                                <a:xfrm>
                                  <a:off x="1514246" y="0"/>
                                  <a:ext cx="1347470" cy="1330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901" b="-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2710" cy="1330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951" r="15244" b="15404"/>
                                <a:stretch/>
                              </pic:blipFill>
                              <pic:spPr bwMode="auto">
                                <a:xfrm>
                                  <a:off x="1514246" y="1470355"/>
                                  <a:ext cx="1345565" cy="1336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75" b="4943"/>
                                <a:stretch/>
                              </pic:blipFill>
                              <pic:spPr bwMode="auto">
                                <a:xfrm>
                                  <a:off x="0" y="1470355"/>
                                  <a:ext cx="1360170" cy="1353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1F3949A4" id="Group 9" o:spid="_x0000_s1026" style="position:absolute;margin-left:.05pt;margin-top:12.9pt;width:225.35pt;height:222.35pt;z-index:251659264" coordsize="28617,28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5142;width:13475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">
                        <v:imagedata r:id="rId18" o:title="" cropbottom="-10f" cropleft="13968f" cropright="7271f"/>
                      </v:shape>
                      <v:shape id="Picture 5" o:spid="_x0000_s1028" type="#_x0000_t75" style="position:absolute;width:13627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">
                        <v:imagedata r:id="rId19" o:title="" cropbottom="-4f" cropleft="20907f"/>
                      </v:shape>
                      <v:shape id="Picture 8" o:spid="_x0000_s1029" type="#_x0000_t75" style="position:absolute;left:15142;top:14703;width:13456;height:1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">
                        <v:imagedata r:id="rId20" o:title="" cropbottom="10095f" cropleft="18318f" cropright="9990f"/>
                      </v:shape>
                      <v:shape id="Picture 7" o:spid="_x0000_s1030" type="#_x0000_t75" style="position:absolute;top:14703;width:13601;height:1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">
                        <v:imagedata r:id="rId21" o:title="" cropbottom="3239f" cropleft="23839f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D45D40" w14:paraId="07E24CBB" w14:textId="77777777" w:rsidTr="00D45D40">
        <w:tblPrEx>
          <w:tblCellMar>
            <w:left w:w="115" w:type="dxa"/>
            <w:right w:w="115" w:type="dxa"/>
          </w:tblCellMar>
        </w:tblPrEx>
        <w:trPr>
          <w:trHeight w:val="81"/>
          <w:jc w:val="center"/>
        </w:trPr>
        <w:tc>
          <w:tcPr>
            <w:tcW w:w="810" w:type="dxa"/>
            <w:gridSpan w:val="2"/>
            <w:shd w:val="clear" w:color="auto" w:fill="454C02" w:themeFill="accent2"/>
            <w:tcMar>
              <w:left w:w="0" w:type="dxa"/>
              <w:right w:w="0" w:type="dxa"/>
            </w:tcMar>
          </w:tcPr>
          <w:p w14:paraId="3CE0A504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10" w:type="dxa"/>
            <w:gridSpan w:val="2"/>
          </w:tcPr>
          <w:p w14:paraId="11276545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70" w:type="dxa"/>
          </w:tcPr>
          <w:p w14:paraId="2F64C13D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520" w:type="dxa"/>
            <w:gridSpan w:val="5"/>
          </w:tcPr>
          <w:p w14:paraId="47560B57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210" w:type="dxa"/>
            <w:gridSpan w:val="6"/>
            <w:vMerge/>
          </w:tcPr>
          <w:p w14:paraId="4AFDDBB3" w14:textId="77777777" w:rsidR="00D45D40" w:rsidRDefault="00D45D40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490BE498" w14:textId="77777777" w:rsidTr="00D45D40">
        <w:tblPrEx>
          <w:tblCellMar>
            <w:left w:w="115" w:type="dxa"/>
            <w:right w:w="115" w:type="dxa"/>
          </w:tblCellMar>
        </w:tblPrEx>
        <w:trPr>
          <w:trHeight w:val="1674"/>
          <w:jc w:val="center"/>
        </w:trPr>
        <w:tc>
          <w:tcPr>
            <w:tcW w:w="2520" w:type="dxa"/>
            <w:gridSpan w:val="4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CD19C7231D6B4B66917E8B540BE5B36F"/>
              </w:placeholder>
              <w:temporary/>
              <w:showingPlcHdr/>
              <w15:appearance w15:val="hidden"/>
            </w:sdtPr>
            <w:sdtEndPr/>
            <w:sdtContent>
              <w:p w14:paraId="0FA6483A" w14:textId="77777777" w:rsidR="00463223" w:rsidRDefault="00463223" w:rsidP="00D45D40">
                <w:pPr>
                  <w:pStyle w:val="Heading2"/>
                </w:pPr>
                <w:r w:rsidRPr="00D45D40">
                  <w:t>01</w:t>
                </w:r>
              </w:p>
            </w:sdtContent>
          </w:sdt>
          <w:p w14:paraId="792D8593" w14:textId="4539C43F" w:rsidR="00463223" w:rsidRPr="00463223" w:rsidRDefault="00BF3258" w:rsidP="00D45D40">
            <w:pPr>
              <w:pStyle w:val="Services"/>
            </w:pPr>
            <w:r w:rsidRPr="00BF3258">
              <w:rPr>
                <w:lang w:val="cy-GB"/>
              </w:rPr>
              <w:t>Y rhan o’r Llwybr Arfordir gerllaw</w:t>
            </w:r>
          </w:p>
        </w:tc>
        <w:tc>
          <w:tcPr>
            <w:tcW w:w="270" w:type="dxa"/>
          </w:tcPr>
          <w:p w14:paraId="626A548F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20" w:type="dxa"/>
            <w:gridSpan w:val="5"/>
          </w:tcPr>
          <w:sdt>
            <w:sdtPr>
              <w:id w:val="279687929"/>
              <w:placeholder>
                <w:docPart w:val="20A7674CEB6447349AA0933A7E579AFA"/>
              </w:placeholder>
              <w:temporary/>
              <w:showingPlcHdr/>
              <w15:appearance w15:val="hidden"/>
            </w:sdtPr>
            <w:sdtEndPr/>
            <w:sdtContent>
              <w:p w14:paraId="243ACB0A" w14:textId="77777777" w:rsidR="00463223" w:rsidRPr="00D45D40" w:rsidRDefault="00463223" w:rsidP="00D45D40">
                <w:pPr>
                  <w:pStyle w:val="Heading2"/>
                </w:pPr>
                <w:r w:rsidRPr="00D45D40">
                  <w:t>0</w:t>
                </w:r>
                <w:r w:rsidR="00D45D40">
                  <w:t>2</w:t>
                </w:r>
              </w:p>
            </w:sdtContent>
          </w:sdt>
          <w:p w14:paraId="7D8CE39C" w14:textId="77777777" w:rsidR="00BF3258" w:rsidRPr="00BF3258" w:rsidRDefault="00BF3258" w:rsidP="00BF3258">
            <w:pPr>
              <w:pStyle w:val="Services"/>
              <w:rPr>
                <w:lang w:val="cy-GB"/>
              </w:rPr>
            </w:pPr>
            <w:r w:rsidRPr="00BF3258">
              <w:rPr>
                <w:lang w:val="cy-GB"/>
              </w:rPr>
              <w:t xml:space="preserve">Y rheilffordd stêm i lawr y lôn </w:t>
            </w:r>
          </w:p>
          <w:p w14:paraId="7E8C1758" w14:textId="4A280D23" w:rsidR="00463223" w:rsidRPr="00463223" w:rsidRDefault="00463223" w:rsidP="00D45D40">
            <w:pPr>
              <w:pStyle w:val="Services"/>
            </w:pPr>
          </w:p>
        </w:tc>
        <w:tc>
          <w:tcPr>
            <w:tcW w:w="6210" w:type="dxa"/>
            <w:gridSpan w:val="6"/>
            <w:vMerge/>
          </w:tcPr>
          <w:p w14:paraId="5F688D91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312FD1A0" w14:textId="77777777" w:rsidTr="00D45D40">
        <w:tblPrEx>
          <w:tblCellMar>
            <w:left w:w="115" w:type="dxa"/>
            <w:right w:w="115" w:type="dxa"/>
          </w:tblCellMar>
        </w:tblPrEx>
        <w:trPr>
          <w:trHeight w:val="1152"/>
          <w:jc w:val="center"/>
        </w:trPr>
        <w:tc>
          <w:tcPr>
            <w:tcW w:w="2520" w:type="dxa"/>
            <w:gridSpan w:val="4"/>
            <w:tcMar>
              <w:left w:w="0" w:type="dxa"/>
              <w:right w:w="0" w:type="dxa"/>
            </w:tcMar>
          </w:tcPr>
          <w:sdt>
            <w:sdtPr>
              <w:id w:val="861016201"/>
              <w:placeholder>
                <w:docPart w:val="5BCBB59574C84F82877344C9429DCFEA"/>
              </w:placeholder>
              <w:temporary/>
              <w:showingPlcHdr/>
              <w15:appearance w15:val="hidden"/>
            </w:sdtPr>
            <w:sdtEndPr/>
            <w:sdtContent>
              <w:p w14:paraId="684D6ACA" w14:textId="77777777" w:rsidR="00D45D40" w:rsidRDefault="00D45D40" w:rsidP="00D45D40">
                <w:pPr>
                  <w:pStyle w:val="Heading2"/>
                </w:pPr>
                <w:r w:rsidRPr="00D45D40">
                  <w:t>0</w:t>
                </w:r>
                <w:r>
                  <w:t>3</w:t>
                </w:r>
              </w:p>
            </w:sdtContent>
          </w:sdt>
          <w:p w14:paraId="7D06C3D6" w14:textId="247760E3" w:rsidR="00463223" w:rsidRPr="00463223" w:rsidRDefault="00BF3258" w:rsidP="00D45D40">
            <w:pPr>
              <w:pStyle w:val="Services"/>
            </w:pPr>
            <w:r w:rsidRPr="00BF3258">
              <w:rPr>
                <w:lang w:val="cy-GB"/>
              </w:rPr>
              <w:t>Cynnyrch ffres yn y farchnad leol</w:t>
            </w:r>
          </w:p>
        </w:tc>
        <w:tc>
          <w:tcPr>
            <w:tcW w:w="270" w:type="dxa"/>
          </w:tcPr>
          <w:p w14:paraId="0793DDA2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20" w:type="dxa"/>
            <w:gridSpan w:val="5"/>
          </w:tcPr>
          <w:sdt>
            <w:sdtPr>
              <w:id w:val="-1669239126"/>
              <w:placeholder>
                <w:docPart w:val="CA40BA4E9F3B4537B4DB718BF1BF784C"/>
              </w:placeholder>
              <w:temporary/>
              <w:showingPlcHdr/>
              <w15:appearance w15:val="hidden"/>
            </w:sdtPr>
            <w:sdtEndPr/>
            <w:sdtContent>
              <w:p w14:paraId="4EAA511D" w14:textId="77777777" w:rsidR="00463223" w:rsidRPr="00D45D40" w:rsidRDefault="00463223" w:rsidP="00D45D40">
                <w:pPr>
                  <w:pStyle w:val="Heading2"/>
                </w:pPr>
                <w:r w:rsidRPr="00D45D40">
                  <w:t>0</w:t>
                </w:r>
                <w:r w:rsidR="00D45D40">
                  <w:t>4</w:t>
                </w:r>
              </w:p>
            </w:sdtContent>
          </w:sdt>
          <w:p w14:paraId="76F6A763" w14:textId="53653E00" w:rsidR="00463223" w:rsidRPr="00463223" w:rsidRDefault="00BF3258" w:rsidP="00BF3258">
            <w:pPr>
              <w:pStyle w:val="Services"/>
            </w:pPr>
            <w:r w:rsidRPr="00BF3258">
              <w:rPr>
                <w:lang w:val="cy-GB"/>
              </w:rPr>
              <w:t>Ein tafarn leol am ddiod ar ddiwedd y daith</w:t>
            </w:r>
          </w:p>
        </w:tc>
        <w:tc>
          <w:tcPr>
            <w:tcW w:w="6210" w:type="dxa"/>
            <w:gridSpan w:val="6"/>
            <w:vMerge/>
          </w:tcPr>
          <w:p w14:paraId="6F8089B5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</w:tbl>
    <w:p w14:paraId="1289BE1F" w14:textId="77777777" w:rsidR="004E6F6A" w:rsidRPr="00FC2165" w:rsidRDefault="004E6F6A" w:rsidP="00DA3E92">
      <w:pPr>
        <w:spacing w:before="0" w:after="0"/>
        <w:rPr>
          <w:sz w:val="12"/>
        </w:rPr>
      </w:pPr>
    </w:p>
    <w:sectPr w:rsidR="004E6F6A" w:rsidRPr="00FC2165" w:rsidSect="00B42643">
      <w:headerReference w:type="default" r:id="rId22"/>
      <w:footerReference w:type="even" r:id="rId23"/>
      <w:footerReference w:type="default" r:id="rId24"/>
      <w:headerReference w:type="first" r:id="rId25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B4F47" w14:textId="77777777" w:rsidR="002C704A" w:rsidRDefault="002C704A" w:rsidP="00890A94">
      <w:r>
        <w:separator/>
      </w:r>
    </w:p>
  </w:endnote>
  <w:endnote w:type="continuationSeparator" w:id="0">
    <w:p w14:paraId="27FDC8AC" w14:textId="77777777" w:rsidR="002C704A" w:rsidRDefault="002C704A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C0D0E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128DAB07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48C45" w14:textId="77777777" w:rsidR="00FC2165" w:rsidRPr="00FC2165" w:rsidRDefault="00FC2165" w:rsidP="00FC2165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46C83" w14:textId="77777777" w:rsidR="002C704A" w:rsidRDefault="002C704A" w:rsidP="00890A94">
      <w:r>
        <w:separator/>
      </w:r>
    </w:p>
  </w:footnote>
  <w:footnote w:type="continuationSeparator" w:id="0">
    <w:p w14:paraId="63136830" w14:textId="77777777" w:rsidR="002C704A" w:rsidRDefault="002C704A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E02CA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71552" behindDoc="0" locked="0" layoutInCell="1" allowOverlap="1" wp14:anchorId="7E614FC4" wp14:editId="17E35B7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0918" cy="9372600"/>
              <wp:effectExtent l="0" t="0" r="0" b="0"/>
              <wp:wrapNone/>
              <wp:docPr id="392" name="Group 392" descr="background image a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918" cy="9372600"/>
                        <a:chOff x="0" y="0"/>
                        <a:chExt cx="7770918" cy="9372600"/>
                      </a:xfrm>
                    </wpg:grpSpPr>
                    <wpg:grpSp>
                      <wpg:cNvPr id="327" name="Group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Rectangle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Group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Rectangle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Group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A892E44" id="Group 392" o:spid="_x0000_s1026" alt="background image and design" style="position:absolute;margin-left:0;margin-top:0;width:611.9pt;height:738pt;z-index:251671552;mso-width-percent:1000;mso-height-percent:932;mso-position-horizontal:center;mso-position-horizontal-relative:page;mso-position-vertical:bottom;mso-position-vertical-relative:page;mso-width-percent:1000;mso-height-percent:932" coordsize="77709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">
              <v:group id="Group 102" o:spid="_x0000_s1027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Rectangle 339" o:spid="_x0000_s1028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Rectangle 340" o:spid="_x0000_s1029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Rectangle 341" o:spid="_x0000_s1030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Rectangle 342" o:spid="_x0000_s1031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Rectangle 343" o:spid="_x0000_s1032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Rectangle 344" o:spid="_x0000_s1033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Rectangle 345" o:spid="_x0000_s1034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Rectangle 346" o:spid="_x0000_s1035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Rectangle 347" o:spid="_x0000_s1036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Rectangle 348" o:spid="_x0000_s1037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Rectangle 349" o:spid="_x0000_s1038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Rectangle 350" o:spid="_x0000_s1039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Rectangle 351" o:spid="_x0000_s1040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Rectangle 352" o:spid="_x0000_s1041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Rectangle 98" o:spid="_x0000_s1042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Group 73" o:spid="_x0000_s1043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Rectangle 264" o:spid="_x0000_s1044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Rectangle 265" o:spid="_x0000_s1045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Rectangle 266" o:spid="_x0000_s1046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Rectangle 267" o:spid="_x0000_s1047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Rectangle 268" o:spid="_x0000_s1048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Rectangle 269" o:spid="_x0000_s1049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Rectangle 270" o:spid="_x0000_s1050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Rectangle 271" o:spid="_x0000_s1051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Rectangle 272" o:spid="_x0000_s1052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Rectangle 273" o:spid="_x0000_s1053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Rectangle 274" o:spid="_x0000_s1054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group id="Group 102" o:spid="_x0000_s1055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Rectangle 354" o:spid="_x0000_s1056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Rectangle 355" o:spid="_x0000_s1057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Rectangle 356" o:spid="_x0000_s1058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Rectangle 357" o:spid="_x0000_s1059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Rectangle 358" o:spid="_x0000_s1060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Rectangle 359" o:spid="_x0000_s1061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Rectangle 360" o:spid="_x0000_s1062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Rectangle 361" o:spid="_x0000_s1063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Rectangle 362" o:spid="_x0000_s1064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Rectangle 363" o:spid="_x0000_s1065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Rectangle 364" o:spid="_x0000_s1066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Rectangle 365" o:spid="_x0000_s1067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Rectangle 366" o:spid="_x0000_s1068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Rectangle 367" o:spid="_x0000_s1069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Rectangle 368" o:spid="_x0000_s1070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Rectangle 369" o:spid="_x0000_s1071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Rectangle 370" o:spid="_x0000_s1072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Rectangle 371" o:spid="_x0000_s1073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Rectangle 372" o:spid="_x0000_s1074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Rectangle 373" o:spid="_x0000_s1075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Rectangle 374" o:spid="_x0000_s1076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Rectangle 375" o:spid="_x0000_s1077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Rectangle 376" o:spid="_x0000_s1078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Rectangle 377" o:spid="_x0000_s1079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Rectangle 378" o:spid="_x0000_s1080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FEDC3" w14:textId="5B388180" w:rsidR="0063730C" w:rsidRDefault="00F22821">
    <w:pPr>
      <w:pStyle w:val="Header"/>
    </w:pPr>
    <w:r>
      <w:drawing>
        <wp:anchor distT="0" distB="0" distL="114300" distR="114300" simplePos="0" relativeHeight="251687936" behindDoc="1" locked="0" layoutInCell="1" allowOverlap="1" wp14:anchorId="1FEE8CBB" wp14:editId="6890B1A3">
          <wp:simplePos x="0" y="0"/>
          <wp:positionH relativeFrom="column">
            <wp:posOffset>280035</wp:posOffset>
          </wp:positionH>
          <wp:positionV relativeFrom="paragraph">
            <wp:posOffset>2102869</wp:posOffset>
          </wp:positionV>
          <wp:extent cx="5124090" cy="3416060"/>
          <wp:effectExtent l="0" t="0" r="635" b="0"/>
          <wp:wrapNone/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3 cliff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4090" cy="3416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423">
      <mc:AlternateContent>
        <mc:Choice Requires="wpg">
          <w:drawing>
            <wp:anchor distT="0" distB="0" distL="114300" distR="114300" simplePos="0" relativeHeight="251686912" behindDoc="0" locked="0" layoutInCell="1" allowOverlap="1" wp14:anchorId="4701754F" wp14:editId="21CCF154">
              <wp:simplePos x="0" y="0"/>
              <wp:positionH relativeFrom="page">
                <wp:posOffset>124358</wp:posOffset>
              </wp:positionH>
              <wp:positionV relativeFrom="page">
                <wp:posOffset>-3104</wp:posOffset>
              </wp:positionV>
              <wp:extent cx="7770707" cy="10058400"/>
              <wp:effectExtent l="0" t="0" r="0" b="0"/>
              <wp:wrapNone/>
              <wp:docPr id="391" name="Group 391" descr="first page cover imag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g:grpSp>
                      <wpg:cNvPr id="228" name="Group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Group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Group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Freeform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Freeform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Rectangle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Rectangle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Oval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l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Oval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Oval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Oval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Oval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Oval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Oval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Oval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Oval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Oval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Oval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24" name="Rectangle 1"/>
                      <wps:cNvSpPr/>
                      <wps:spPr>
                        <a:xfrm>
                          <a:off x="5563982" y="2030833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DF83503" id="Group 391" o:spid="_x0000_s1026" alt="first page cover images and designs" style="position:absolute;margin-left:9.8pt;margin-top:-.25pt;width:611.85pt;height:11in;z-index:251686912;mso-width-percent:1000;mso-height-percent:1000;mso-position-horizontal-relative:page;mso-position-vertical-relative:page;mso-width-percent:1000;mso-height-percent:1000" coordsize="77707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">
              <v:group id="Group 102" o:spid="_x0000_s1027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Rectangle 247" o:spid="_x0000_s1028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Rectangle 248" o:spid="_x0000_s1029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Rectangle 249" o:spid="_x0000_s1030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Rectangle 250" o:spid="_x0000_s1031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Rectangle 251" o:spid="_x0000_s1032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Rectangle 252" o:spid="_x0000_s1033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Rectangle 253" o:spid="_x0000_s1034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Rectangle 254" o:spid="_x0000_s1035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Group 102" o:spid="_x0000_s1036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Rectangle 52" o:spid="_x0000_s1037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ctangle 53" o:spid="_x0000_s1038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Rectangle 54" o:spid="_x0000_s1039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Rectangle 55" o:spid="_x0000_s1040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Rectangle 56" o:spid="_x0000_s1041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Rectangle 57" o:spid="_x0000_s1042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Rectangle 58" o:spid="_x0000_s1043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Rectangle 59" o:spid="_x0000_s1044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Rectangle 60" o:spid="_x0000_s1045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Rectangle 61" o:spid="_x0000_s1046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Rectangle 62" o:spid="_x0000_s1047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Rectangle 63" o:spid="_x0000_s1048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Rectangle 64" o:spid="_x0000_s1049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Rectangle 65" o:spid="_x0000_s1050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Rectangle 66" o:spid="_x0000_s1051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Rectangle 67" o:spid="_x0000_s1052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Rectangle 68" o:spid="_x0000_s1053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Rectangle 69" o:spid="_x0000_s1054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Rectangle 70" o:spid="_x0000_s1055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Rectangle 71" o:spid="_x0000_s1056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Rectangle 72" o:spid="_x0000_s1057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Rectangle 73" o:spid="_x0000_s1058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Rectangle 74" o:spid="_x0000_s1059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Rectangle 75" o:spid="_x0000_s1060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Rectangle 76" o:spid="_x0000_s1061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Group 30" o:spid="_x0000_s1062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Freeform 5" o:spid="_x0000_s1063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Freeform 6" o:spid="_x0000_s1064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Freeform 7" o:spid="_x0000_s1065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Freeform 8" o:spid="_x0000_s1066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Freeform 9" o:spid="_x0000_s1067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Rectangle 7" o:spid="_x0000_s1068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/>
                <v:rect id="Rectangle 8" o:spid="_x0000_s1069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/>
                <v:shape id="Freeform 12" o:spid="_x0000_s1070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Freeform 13" o:spid="_x0000_s1071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Freeform 14" o:spid="_x0000_s1072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Freeform 15" o:spid="_x0000_s1073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Oval 13" o:spid="_x0000_s1074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Oval 14" o:spid="_x0000_s1075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Oval 15" o:spid="_x0000_s1076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Oval 16" o:spid="_x0000_s1077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Oval 17" o:spid="_x0000_s1078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Oval 18" o:spid="_x0000_s1079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Oval 19" o:spid="_x0000_s1080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Oval 20" o:spid="_x0000_s1081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  <v:oval id="Oval 21" o:spid="_x0000_s1082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/>
                <v:oval id="Oval 22" o:spid="_x0000_s1083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y2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" filled="f" stroked="f"/>
                <v:oval id="Oval 23" o:spid="_x0000_s1084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/>
                <v:oval id="Oval 24" o:spid="_x0000_s1085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/>
                <v:oval id="Oval 25" o:spid="_x0000_s1086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/>
              </v:group>
              <v:rect id="Rectangle 1" o:spid="_x0000_s1087" style="position:absolute;left:55639;top:2030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" fillcolor="#492a86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9F6"/>
    <w:rsid w:val="00033133"/>
    <w:rsid w:val="000629E9"/>
    <w:rsid w:val="0008209F"/>
    <w:rsid w:val="00090C60"/>
    <w:rsid w:val="000B7C68"/>
    <w:rsid w:val="000C7B6F"/>
    <w:rsid w:val="001239CE"/>
    <w:rsid w:val="00142716"/>
    <w:rsid w:val="0018361D"/>
    <w:rsid w:val="001E356C"/>
    <w:rsid w:val="002058E5"/>
    <w:rsid w:val="00207AC0"/>
    <w:rsid w:val="00231EB1"/>
    <w:rsid w:val="002577A7"/>
    <w:rsid w:val="002A1397"/>
    <w:rsid w:val="002A3CC9"/>
    <w:rsid w:val="002C704A"/>
    <w:rsid w:val="003750FA"/>
    <w:rsid w:val="00377B55"/>
    <w:rsid w:val="00382BBF"/>
    <w:rsid w:val="003840AB"/>
    <w:rsid w:val="003A23E4"/>
    <w:rsid w:val="004227F8"/>
    <w:rsid w:val="00463223"/>
    <w:rsid w:val="0047031F"/>
    <w:rsid w:val="004705CA"/>
    <w:rsid w:val="00495D8A"/>
    <w:rsid w:val="00496EDF"/>
    <w:rsid w:val="004B2DFE"/>
    <w:rsid w:val="004D7C37"/>
    <w:rsid w:val="004E0027"/>
    <w:rsid w:val="004E2DFE"/>
    <w:rsid w:val="004E6F6A"/>
    <w:rsid w:val="00500CAD"/>
    <w:rsid w:val="00510E1A"/>
    <w:rsid w:val="00510E24"/>
    <w:rsid w:val="005126FA"/>
    <w:rsid w:val="0053280E"/>
    <w:rsid w:val="00561657"/>
    <w:rsid w:val="00590C79"/>
    <w:rsid w:val="00592C02"/>
    <w:rsid w:val="005C19F6"/>
    <w:rsid w:val="005E55CE"/>
    <w:rsid w:val="005F0245"/>
    <w:rsid w:val="0060662C"/>
    <w:rsid w:val="0062123A"/>
    <w:rsid w:val="00631879"/>
    <w:rsid w:val="0063730C"/>
    <w:rsid w:val="006440D0"/>
    <w:rsid w:val="006C1AD8"/>
    <w:rsid w:val="006D7423"/>
    <w:rsid w:val="00707E4F"/>
    <w:rsid w:val="0071553D"/>
    <w:rsid w:val="007213E0"/>
    <w:rsid w:val="00724236"/>
    <w:rsid w:val="00763D29"/>
    <w:rsid w:val="007A4516"/>
    <w:rsid w:val="007C4E1B"/>
    <w:rsid w:val="007E762E"/>
    <w:rsid w:val="00817DA5"/>
    <w:rsid w:val="0082720A"/>
    <w:rsid w:val="00827432"/>
    <w:rsid w:val="00836192"/>
    <w:rsid w:val="00836FAC"/>
    <w:rsid w:val="00875386"/>
    <w:rsid w:val="00890A94"/>
    <w:rsid w:val="008916A4"/>
    <w:rsid w:val="008951CC"/>
    <w:rsid w:val="00897E9B"/>
    <w:rsid w:val="008C4CDB"/>
    <w:rsid w:val="008D6B05"/>
    <w:rsid w:val="008E2B6D"/>
    <w:rsid w:val="009428EF"/>
    <w:rsid w:val="009659F6"/>
    <w:rsid w:val="00981C46"/>
    <w:rsid w:val="0098641B"/>
    <w:rsid w:val="009A7BBB"/>
    <w:rsid w:val="009C2E52"/>
    <w:rsid w:val="00A47236"/>
    <w:rsid w:val="00AA0591"/>
    <w:rsid w:val="00AA296D"/>
    <w:rsid w:val="00AA4539"/>
    <w:rsid w:val="00AA6739"/>
    <w:rsid w:val="00AB272D"/>
    <w:rsid w:val="00AC5FD9"/>
    <w:rsid w:val="00AE09C9"/>
    <w:rsid w:val="00B161C4"/>
    <w:rsid w:val="00B30335"/>
    <w:rsid w:val="00B42643"/>
    <w:rsid w:val="00B67D2F"/>
    <w:rsid w:val="00B769A9"/>
    <w:rsid w:val="00B86987"/>
    <w:rsid w:val="00B93ADF"/>
    <w:rsid w:val="00BB53CD"/>
    <w:rsid w:val="00BC5298"/>
    <w:rsid w:val="00BF1BE4"/>
    <w:rsid w:val="00BF3258"/>
    <w:rsid w:val="00C1483F"/>
    <w:rsid w:val="00C65569"/>
    <w:rsid w:val="00C70A8D"/>
    <w:rsid w:val="00C714EB"/>
    <w:rsid w:val="00C75BD4"/>
    <w:rsid w:val="00C96ED5"/>
    <w:rsid w:val="00CC093A"/>
    <w:rsid w:val="00CC117E"/>
    <w:rsid w:val="00CC5FD5"/>
    <w:rsid w:val="00CD2F3D"/>
    <w:rsid w:val="00CE09B6"/>
    <w:rsid w:val="00D00292"/>
    <w:rsid w:val="00D03B07"/>
    <w:rsid w:val="00D16442"/>
    <w:rsid w:val="00D3601C"/>
    <w:rsid w:val="00D45D40"/>
    <w:rsid w:val="00DA32A0"/>
    <w:rsid w:val="00DA3E92"/>
    <w:rsid w:val="00DC72E3"/>
    <w:rsid w:val="00DD2514"/>
    <w:rsid w:val="00E30B82"/>
    <w:rsid w:val="00E55D74"/>
    <w:rsid w:val="00E9597B"/>
    <w:rsid w:val="00EA50F5"/>
    <w:rsid w:val="00EB2C0C"/>
    <w:rsid w:val="00EB7F4F"/>
    <w:rsid w:val="00F22821"/>
    <w:rsid w:val="00F41A0F"/>
    <w:rsid w:val="00F67F48"/>
    <w:rsid w:val="00F8611E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96A110"/>
  <w14:defaultImageDpi w14:val="32767"/>
  <w15:chartTrackingRefBased/>
  <w15:docId w15:val="{D65C4745-5B48-4E9F-ADBA-2148AC54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D45D40"/>
    <w:rPr>
      <w:noProof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E9B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97E9B"/>
    <w:rPr>
      <w:b/>
      <w:caps/>
      <w:noProof/>
      <w:color w:val="454C02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492A86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C714EB"/>
    <w:pPr>
      <w:spacing w:after="240"/>
      <w:ind w:left="360" w:right="360"/>
    </w:pPr>
    <w:rPr>
      <w:color w:val="FFFFFF" w:themeColor="background1"/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9659F6"/>
    <w:rPr>
      <w:color w:val="94C0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CC093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FD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D5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ramblers.org.uk" TargetMode="Externa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rre\AppData\Roaming\Microsoft\Templates\Travel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6F03DA5CA064707AE98BAA3CDE81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18254-3877-4617-8127-3530CA97A89A}"/>
      </w:docPartPr>
      <w:docPartBody>
        <w:p w:rsidR="00E43B37" w:rsidRDefault="0080215C">
          <w:pPr>
            <w:pStyle w:val="F6F03DA5CA064707AE98BAA3CDE81217"/>
          </w:pPr>
          <w:r w:rsidRPr="002C2B6A">
            <w:t>- Henriette Andersen</w:t>
          </w:r>
        </w:p>
      </w:docPartBody>
    </w:docPart>
    <w:docPart>
      <w:docPartPr>
        <w:name w:val="CD19C7231D6B4B66917E8B540BE5B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2FE0E-8146-4346-A1B0-D6198E7356C3}"/>
      </w:docPartPr>
      <w:docPartBody>
        <w:p w:rsidR="00E43B37" w:rsidRDefault="0080215C">
          <w:pPr>
            <w:pStyle w:val="CD19C7231D6B4B66917E8B540BE5B36F"/>
          </w:pPr>
          <w:r w:rsidRPr="00D45D40">
            <w:t>01</w:t>
          </w:r>
        </w:p>
      </w:docPartBody>
    </w:docPart>
    <w:docPart>
      <w:docPartPr>
        <w:name w:val="20A7674CEB6447349AA0933A7E579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50094-5E80-48E9-BA59-99910224D606}"/>
      </w:docPartPr>
      <w:docPartBody>
        <w:p w:rsidR="00E43B37" w:rsidRDefault="0080215C">
          <w:pPr>
            <w:pStyle w:val="20A7674CEB6447349AA0933A7E579AFA"/>
          </w:pPr>
          <w:r w:rsidRPr="00D45D40">
            <w:rPr>
              <w:b/>
              <w:caps/>
              <w:color w:val="4472C4" w:themeColor="accent1"/>
              <w:spacing w:val="15"/>
              <w:sz w:val="56"/>
            </w:rPr>
            <w:t>0</w:t>
          </w:r>
          <w:r>
            <w:t>2</w:t>
          </w:r>
        </w:p>
      </w:docPartBody>
    </w:docPart>
    <w:docPart>
      <w:docPartPr>
        <w:name w:val="5BCBB59574C84F82877344C9429DC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AE74E-4BA8-4F21-95EF-5AB12C13BB0E}"/>
      </w:docPartPr>
      <w:docPartBody>
        <w:p w:rsidR="00E43B37" w:rsidRDefault="0080215C">
          <w:pPr>
            <w:pStyle w:val="5BCBB59574C84F82877344C9429DCFEA"/>
          </w:pPr>
          <w:r w:rsidRPr="00D45D40">
            <w:t>0</w:t>
          </w:r>
          <w:r>
            <w:t>3</w:t>
          </w:r>
        </w:p>
      </w:docPartBody>
    </w:docPart>
    <w:docPart>
      <w:docPartPr>
        <w:name w:val="CA40BA4E9F3B4537B4DB718BF1BF7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42D34-9A41-4891-B40A-49A8D16A4CB2}"/>
      </w:docPartPr>
      <w:docPartBody>
        <w:p w:rsidR="00E43B37" w:rsidRDefault="0080215C">
          <w:pPr>
            <w:pStyle w:val="CA40BA4E9F3B4537B4DB718BF1BF784C"/>
          </w:pPr>
          <w:r w:rsidRPr="00D45D40">
            <w:rPr>
              <w:b/>
              <w:caps/>
              <w:color w:val="4472C4" w:themeColor="accent1"/>
              <w:spacing w:val="15"/>
              <w:sz w:val="56"/>
            </w:rPr>
            <w:t>0</w:t>
          </w:r>
          <w:r>
            <w:t>4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5C"/>
    <w:rsid w:val="00072A9D"/>
    <w:rsid w:val="007D62E4"/>
    <w:rsid w:val="0080215C"/>
    <w:rsid w:val="00E43B37"/>
    <w:rsid w:val="00FB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3EC6F17FCD4D7FB32BB4A799A544DA">
    <w:name w:val="0A3EC6F17FCD4D7FB32BB4A799A544DA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noProof/>
      <w:color w:val="000000" w:themeColor="text1"/>
      <w:spacing w:val="10"/>
      <w:sz w:val="110"/>
      <w:szCs w:val="24"/>
      <w:lang w:val="en-US" w:eastAsia="en-US"/>
    </w:rPr>
  </w:style>
  <w:style w:type="paragraph" w:customStyle="1" w:styleId="4705A1738D884F428E98D6F04931EA74">
    <w:name w:val="4705A1738D884F428E98D6F04931EA74"/>
  </w:style>
  <w:style w:type="paragraph" w:customStyle="1" w:styleId="B9890023D11B43759860E6B362DD6CDD">
    <w:name w:val="B9890023D11B43759860E6B362DD6CDD"/>
  </w:style>
  <w:style w:type="paragraph" w:customStyle="1" w:styleId="980D93C4F9224867A7BFCE98D452FF08">
    <w:name w:val="980D93C4F9224867A7BFCE98D452FF08"/>
  </w:style>
  <w:style w:type="paragraph" w:customStyle="1" w:styleId="C5F6BBA41FD047CEA2577CBDDD89C7F8">
    <w:name w:val="C5F6BBA41FD047CEA2577CBDDD89C7F8"/>
  </w:style>
  <w:style w:type="paragraph" w:customStyle="1" w:styleId="3BCC42E2E4EA406A8A477F50478558D5">
    <w:name w:val="3BCC42E2E4EA406A8A477F50478558D5"/>
  </w:style>
  <w:style w:type="paragraph" w:customStyle="1" w:styleId="1DE7F13D9DF24BCFB15AFA1F0CAC3D1D">
    <w:name w:val="1DE7F13D9DF24BCFB15AFA1F0CAC3D1D"/>
  </w:style>
  <w:style w:type="paragraph" w:customStyle="1" w:styleId="A1D0398EE37347C181E6417B5A4CFB96">
    <w:name w:val="A1D0398EE37347C181E6417B5A4CFB96"/>
  </w:style>
  <w:style w:type="paragraph" w:customStyle="1" w:styleId="A724DCA99C274F46963BFFBDA49DCDFF">
    <w:name w:val="A724DCA99C274F46963BFFBDA49DCDFF"/>
  </w:style>
  <w:style w:type="paragraph" w:customStyle="1" w:styleId="50DD2D0F15714C42894249C7BB7A9922">
    <w:name w:val="50DD2D0F15714C42894249C7BB7A9922"/>
  </w:style>
  <w:style w:type="paragraph" w:customStyle="1" w:styleId="D57DD294FE0F4ECF8270FFDCCFAB2E96">
    <w:name w:val="D57DD294FE0F4ECF8270FFDCCFAB2E96"/>
  </w:style>
  <w:style w:type="paragraph" w:customStyle="1" w:styleId="C3BCE5CDDA55493EA1D588CCDCCEAF15">
    <w:name w:val="C3BCE5CDDA55493EA1D588CCDCCEAF15"/>
  </w:style>
  <w:style w:type="paragraph" w:customStyle="1" w:styleId="201D42608F704ABBA690C561F67F4A7D">
    <w:name w:val="201D42608F704ABBA690C561F67F4A7D"/>
  </w:style>
  <w:style w:type="paragraph" w:customStyle="1" w:styleId="28E5D1070AC2445F81546043300CE8D0">
    <w:name w:val="28E5D1070AC2445F81546043300CE8D0"/>
  </w:style>
  <w:style w:type="paragraph" w:customStyle="1" w:styleId="C58035DE8D68439D9EB0E771730494D0">
    <w:name w:val="C58035DE8D68439D9EB0E771730494D0"/>
  </w:style>
  <w:style w:type="paragraph" w:customStyle="1" w:styleId="EF6AF93C7AB74A7CAB87FAA9682EB042">
    <w:name w:val="EF6AF93C7AB74A7CAB87FAA9682EB042"/>
  </w:style>
  <w:style w:type="paragraph" w:customStyle="1" w:styleId="B9290B10CB054A9AB3138141E773CB2B">
    <w:name w:val="B9290B10CB054A9AB3138141E773CB2B"/>
  </w:style>
  <w:style w:type="paragraph" w:customStyle="1" w:styleId="74597428079F4D6CAA0524C98F6B6190">
    <w:name w:val="74597428079F4D6CAA0524C98F6B6190"/>
  </w:style>
  <w:style w:type="paragraph" w:customStyle="1" w:styleId="D0B1F2BA2FBA4A008C74FD47A978F186">
    <w:name w:val="D0B1F2BA2FBA4A008C74FD47A978F186"/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Pr>
      <w:noProof/>
      <w:color w:val="FFFFFF" w:themeColor="background1"/>
      <w:sz w:val="32"/>
      <w:szCs w:val="60"/>
      <w:lang w:val="en-US" w:eastAsia="en-US"/>
    </w:rPr>
  </w:style>
  <w:style w:type="paragraph" w:customStyle="1" w:styleId="6585938932124EDC822D0AB6DC886981">
    <w:name w:val="6585938932124EDC822D0AB6DC886981"/>
  </w:style>
  <w:style w:type="paragraph" w:customStyle="1" w:styleId="F6F03DA5CA064707AE98BAA3CDE81217">
    <w:name w:val="F6F03DA5CA064707AE98BAA3CDE81217"/>
  </w:style>
  <w:style w:type="paragraph" w:customStyle="1" w:styleId="AD2F861C75EB4CBDB241BA1E2EF3C564">
    <w:name w:val="AD2F861C75EB4CBDB241BA1E2EF3C564"/>
  </w:style>
  <w:style w:type="paragraph" w:customStyle="1" w:styleId="239ADBB67FE24751926750785744EDC5">
    <w:name w:val="239ADBB67FE24751926750785744EDC5"/>
  </w:style>
  <w:style w:type="paragraph" w:customStyle="1" w:styleId="CD19C7231D6B4B66917E8B540BE5B36F">
    <w:name w:val="CD19C7231D6B4B66917E8B540BE5B36F"/>
  </w:style>
  <w:style w:type="paragraph" w:customStyle="1" w:styleId="4C8020AFBD944D16ABBCB929411029B2">
    <w:name w:val="4C8020AFBD944D16ABBCB929411029B2"/>
  </w:style>
  <w:style w:type="paragraph" w:customStyle="1" w:styleId="20A7674CEB6447349AA0933A7E579AFA">
    <w:name w:val="20A7674CEB6447349AA0933A7E579AFA"/>
  </w:style>
  <w:style w:type="paragraph" w:customStyle="1" w:styleId="ADD1839E091E45A2898F1439249A955C">
    <w:name w:val="ADD1839E091E45A2898F1439249A955C"/>
  </w:style>
  <w:style w:type="paragraph" w:customStyle="1" w:styleId="5BCBB59574C84F82877344C9429DCFEA">
    <w:name w:val="5BCBB59574C84F82877344C9429DCFEA"/>
  </w:style>
  <w:style w:type="paragraph" w:customStyle="1" w:styleId="2DAF9D563E6B46658BF46E17FBB98604">
    <w:name w:val="2DAF9D563E6B46658BF46E17FBB98604"/>
  </w:style>
  <w:style w:type="paragraph" w:customStyle="1" w:styleId="CA40BA4E9F3B4537B4DB718BF1BF784C">
    <w:name w:val="CA40BA4E9F3B4537B4DB718BF1BF784C"/>
  </w:style>
  <w:style w:type="paragraph" w:customStyle="1" w:styleId="9FA37282F04B4876A4B8C3AE4A97786C">
    <w:name w:val="9FA37282F04B4876A4B8C3AE4A9778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30BFC972294A4BB29A81A11AAF30E9" ma:contentTypeVersion="14" ma:contentTypeDescription="Create a new document." ma:contentTypeScope="" ma:versionID="3ae0227b474061c3672c360c6096ed05">
  <xsd:schema xmlns:xsd="http://www.w3.org/2001/XMLSchema" xmlns:xs="http://www.w3.org/2001/XMLSchema" xmlns:p="http://schemas.microsoft.com/office/2006/metadata/properties" xmlns:ns3="49d35675-7d42-412d-bc16-53a66534ed0c" xmlns:ns4="a60a3fd9-f2ba-48a7-8557-edc93e9934dd" targetNamespace="http://schemas.microsoft.com/office/2006/metadata/properties" ma:root="true" ma:fieldsID="6d8db5b79cc2abce0b4c9fb3224ee555" ns3:_="" ns4:_="">
    <xsd:import namespace="49d35675-7d42-412d-bc16-53a66534ed0c"/>
    <xsd:import namespace="a60a3fd9-f2ba-48a7-8557-edc93e9934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35675-7d42-412d-bc16-53a66534ed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a3fd9-f2ba-48a7-8557-edc93e993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F3C714-A796-4127-A6E6-03F54C70DCB9}">
  <ds:schemaRefs>
    <ds:schemaRef ds:uri="a60a3fd9-f2ba-48a7-8557-edc93e9934dd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49d35675-7d42-412d-bc16-53a66534ed0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CCFF8F-05B1-4D1E-9A4E-170E22D28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35675-7d42-412d-bc16-53a66534ed0c"/>
    <ds:schemaRef ds:uri="a60a3fd9-f2ba-48a7-8557-edc93e9934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FAD11A-95E1-4FB1-9137-CE4B386BD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 newsletter</Template>
  <TotalTime>0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Carr</dc:creator>
  <cp:keywords/>
  <dc:description/>
  <cp:lastModifiedBy>Parry, Rachel</cp:lastModifiedBy>
  <cp:revision>2</cp:revision>
  <cp:lastPrinted>2019-02-18T12:47:00Z</cp:lastPrinted>
  <dcterms:created xsi:type="dcterms:W3CDTF">2020-09-09T09:28:00Z</dcterms:created>
  <dcterms:modified xsi:type="dcterms:W3CDTF">2020-09-09T09:28:00Z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0x010100A730BFC972294A4BB29A81A11AAF30E9</vt:lpwstr>
  </property>
</Properties>
</file>